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4DF" w:rsidRDefault="004C24DF" w:rsidP="0043260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noProof/>
          <w:lang w:eastAsia="it-IT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1" o:spid="_x0000_s1026" type="#_x0000_t75" style="position:absolute;margin-left:-.45pt;margin-top:-42.35pt;width:478.5pt;height:60pt;z-index:251656704;visibility:visible;mso-wrap-distance-left:0;mso-wrap-distance-right:0" filled="t">
            <v:imagedata r:id="rId4" o:title=""/>
            <w10:wrap type="topAndBottom"/>
          </v:shape>
        </w:pict>
      </w:r>
    </w:p>
    <w:p w:rsidR="004C24DF" w:rsidRPr="00D17755" w:rsidRDefault="004C24DF" w:rsidP="00544B9B">
      <w:pPr>
        <w:jc w:val="center"/>
        <w:rPr>
          <w:rFonts w:ascii="Lucida Calligraphy" w:hAnsi="Lucida Calligraphy"/>
          <w:outline/>
          <w:shadow/>
          <w:sz w:val="28"/>
          <w:szCs w:val="28"/>
        </w:rPr>
      </w:pPr>
      <w:r>
        <w:rPr>
          <w:noProof/>
          <w:lang w:eastAsia="it-IT"/>
        </w:rPr>
        <w:pict>
          <v:shape id="Immagine 5" o:spid="_x0000_s1027" type="#_x0000_t75" alt="Giolli2" style="position:absolute;left:0;text-align:left;margin-left:405pt;margin-top:0;width:81pt;height:69.9pt;z-index:251658752;visibility:visible">
            <v:imagedata r:id="rId5" o:title=""/>
          </v:shape>
        </w:pict>
      </w:r>
      <w:r>
        <w:rPr>
          <w:noProof/>
          <w:lang w:eastAsia="it-IT"/>
        </w:rPr>
        <w:pict>
          <v:shape id="Immagine 4" o:spid="_x0000_s1028" type="#_x0000_t75" alt="Giolli2" style="position:absolute;left:0;text-align:left;margin-left:0;margin-top:0;width:81pt;height:69.9pt;z-index:251657728;visibility:visible">
            <v:imagedata r:id="rId5" o:title=""/>
          </v:shape>
        </w:pict>
      </w:r>
      <w:r w:rsidRPr="00D17755">
        <w:rPr>
          <w:rFonts w:ascii="Lucida Calligraphy" w:hAnsi="Lucida Calligraphy"/>
          <w:b/>
          <w:sz w:val="28"/>
          <w:szCs w:val="28"/>
        </w:rPr>
        <w:t>Gilda degli Insegnanti</w:t>
      </w:r>
      <w:r>
        <w:rPr>
          <w:rFonts w:ascii="Lucida Calligraphy" w:hAnsi="Lucida Calligraphy"/>
          <w:b/>
          <w:sz w:val="28"/>
          <w:szCs w:val="28"/>
        </w:rPr>
        <w:t xml:space="preserve"> Salerno</w:t>
      </w:r>
    </w:p>
    <w:p w:rsidR="004C24DF" w:rsidRPr="00D17755" w:rsidRDefault="004C24DF" w:rsidP="00544B9B">
      <w:pPr>
        <w:jc w:val="center"/>
        <w:rPr>
          <w:sz w:val="28"/>
          <w:szCs w:val="28"/>
        </w:rPr>
      </w:pPr>
      <w:r w:rsidRPr="00D17755">
        <w:rPr>
          <w:sz w:val="28"/>
          <w:szCs w:val="28"/>
        </w:rPr>
        <w:t xml:space="preserve">84124 Salerno - via F. Farao, 4 -  </w:t>
      </w:r>
      <w:r w:rsidRPr="00D17755">
        <w:rPr>
          <w:sz w:val="28"/>
          <w:szCs w:val="28"/>
        </w:rPr>
        <w:sym w:font="Wingdings 2" w:char="F027"/>
      </w:r>
      <w:r w:rsidRPr="00D17755">
        <w:rPr>
          <w:sz w:val="28"/>
          <w:szCs w:val="28"/>
        </w:rPr>
        <w:t xml:space="preserve"> </w:t>
      </w:r>
      <w:r w:rsidRPr="00D17755">
        <w:rPr>
          <w:sz w:val="28"/>
          <w:szCs w:val="28"/>
        </w:rPr>
        <w:sym w:font="Wingdings 2" w:char="F037"/>
      </w:r>
      <w:r w:rsidRPr="00D17755">
        <w:rPr>
          <w:sz w:val="28"/>
          <w:szCs w:val="28"/>
        </w:rPr>
        <w:t xml:space="preserve"> 089.2751050</w:t>
      </w:r>
    </w:p>
    <w:p w:rsidR="004C24DF" w:rsidRDefault="004C24DF" w:rsidP="00544B9B">
      <w:pPr>
        <w:jc w:val="center"/>
        <w:rPr>
          <w:sz w:val="28"/>
          <w:szCs w:val="28"/>
        </w:rPr>
      </w:pPr>
      <w:r w:rsidRPr="00D17755">
        <w:rPr>
          <w:sz w:val="28"/>
          <w:szCs w:val="28"/>
        </w:rPr>
        <w:sym w:font="Wingdings" w:char="F02A"/>
      </w:r>
      <w:r w:rsidRPr="00D17755">
        <w:rPr>
          <w:sz w:val="28"/>
          <w:szCs w:val="28"/>
        </w:rPr>
        <w:t xml:space="preserve"> </w:t>
      </w:r>
      <w:hyperlink r:id="rId6" w:history="1">
        <w:r w:rsidRPr="00D17755">
          <w:rPr>
            <w:rStyle w:val="Hyperlink"/>
            <w:sz w:val="28"/>
            <w:szCs w:val="28"/>
          </w:rPr>
          <w:t>info@gildasalerno.it</w:t>
        </w:r>
      </w:hyperlink>
      <w:r w:rsidRPr="00D17755">
        <w:rPr>
          <w:sz w:val="28"/>
          <w:szCs w:val="28"/>
        </w:rPr>
        <w:t xml:space="preserve"> </w:t>
      </w:r>
      <w:r w:rsidRPr="00D17755">
        <w:rPr>
          <w:sz w:val="28"/>
          <w:szCs w:val="28"/>
        </w:rPr>
        <w:sym w:font="Wingdings 2" w:char="F03A"/>
      </w:r>
      <w:r w:rsidRPr="00D17755">
        <w:rPr>
          <w:sz w:val="28"/>
          <w:szCs w:val="28"/>
        </w:rPr>
        <w:t xml:space="preserve"> </w:t>
      </w:r>
      <w:hyperlink r:id="rId7" w:history="1">
        <w:r w:rsidRPr="00E20FC5">
          <w:rPr>
            <w:rStyle w:val="Hyperlink"/>
            <w:sz w:val="28"/>
            <w:szCs w:val="28"/>
          </w:rPr>
          <w:t>www.gildasalerno.it</w:t>
        </w:r>
      </w:hyperlink>
    </w:p>
    <w:p w:rsidR="004C24DF" w:rsidRPr="00704776" w:rsidRDefault="004C24DF" w:rsidP="0043260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4C24DF" w:rsidRPr="00704776" w:rsidRDefault="004C24DF" w:rsidP="0043260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4C24DF" w:rsidRPr="000C758A" w:rsidRDefault="004C24DF" w:rsidP="000C75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24"/>
        </w:rPr>
      </w:pPr>
      <w:r w:rsidRPr="000C758A">
        <w:rPr>
          <w:rFonts w:ascii="Times New Roman" w:hAnsi="Times New Roman"/>
          <w:b/>
          <w:bCs/>
          <w:sz w:val="32"/>
          <w:szCs w:val="24"/>
        </w:rPr>
        <w:t>PRESENTAZIONE CANDIDATURA</w:t>
      </w:r>
    </w:p>
    <w:p w:rsidR="004C24DF" w:rsidRPr="000C758A" w:rsidRDefault="004C24DF" w:rsidP="000C75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24"/>
        </w:rPr>
      </w:pPr>
      <w:r w:rsidRPr="000C758A">
        <w:rPr>
          <w:rFonts w:ascii="Times New Roman" w:hAnsi="Times New Roman"/>
          <w:b/>
          <w:bCs/>
          <w:sz w:val="32"/>
          <w:szCs w:val="24"/>
        </w:rPr>
        <w:t>COLLEGIO DEI CONTROLLORI DEI CONTI</w:t>
      </w:r>
    </w:p>
    <w:p w:rsidR="004C24DF" w:rsidRDefault="004C24DF" w:rsidP="0043260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4C24DF" w:rsidRDefault="004C24DF" w:rsidP="0043260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4C24DF" w:rsidRDefault="004C24DF" w:rsidP="0043260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il/</w:t>
      </w:r>
      <w:smartTag w:uri="urn:schemas-microsoft-com:office:smarttags" w:element="PersonName">
        <w:smartTagPr>
          <w:attr w:name="ProductID" w:val="la Prof"/>
        </w:smartTagPr>
        <w:r>
          <w:rPr>
            <w:rFonts w:ascii="Times New Roman" w:hAnsi="Times New Roman"/>
            <w:sz w:val="24"/>
            <w:szCs w:val="24"/>
          </w:rPr>
          <w:t>la Prof</w:t>
        </w:r>
      </w:smartTag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……………………………………………………………………………………………..</w:t>
      </w:r>
    </w:p>
    <w:p w:rsidR="004C24DF" w:rsidRDefault="004C24DF" w:rsidP="0043260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C24DF" w:rsidRDefault="004C24DF" w:rsidP="0043260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nato/a …………………………………………....il ……………………………………………….</w:t>
      </w:r>
    </w:p>
    <w:p w:rsidR="004C24DF" w:rsidRDefault="004C24DF" w:rsidP="0043260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C24DF" w:rsidRDefault="004C24DF" w:rsidP="0043260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residente in……………………………………….. Via …………………………………………..</w:t>
      </w:r>
    </w:p>
    <w:p w:rsidR="004C24DF" w:rsidRDefault="004C24DF" w:rsidP="0043260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C24DF" w:rsidRDefault="004C24DF" w:rsidP="0043260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recapito telefonico………………………………………in servizio presso…………………………</w:t>
      </w:r>
    </w:p>
    <w:p w:rsidR="004C24DF" w:rsidRDefault="004C24DF" w:rsidP="0043260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C24DF" w:rsidRDefault="004C24DF" w:rsidP="0043260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ai fini della sua candidatura a membro del Collegio dei Controllori dei conti della Gilda degli</w:t>
      </w:r>
    </w:p>
    <w:p w:rsidR="004C24DF" w:rsidRDefault="004C24DF" w:rsidP="0043260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C24DF" w:rsidRDefault="004C24DF" w:rsidP="0043260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insegnanti di Salerno</w:t>
      </w:r>
    </w:p>
    <w:p w:rsidR="004C24DF" w:rsidRDefault="004C24DF" w:rsidP="0043260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C24DF" w:rsidRDefault="004C24DF" w:rsidP="007047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9"/>
          <w:szCs w:val="29"/>
        </w:rPr>
      </w:pPr>
      <w:r>
        <w:rPr>
          <w:rFonts w:ascii="Times New Roman" w:hAnsi="Times New Roman"/>
          <w:b/>
          <w:bCs/>
          <w:sz w:val="29"/>
          <w:szCs w:val="29"/>
        </w:rPr>
        <w:t>DICHIARA</w:t>
      </w:r>
    </w:p>
    <w:p w:rsidR="004C24DF" w:rsidRDefault="004C24DF" w:rsidP="007047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9"/>
          <w:szCs w:val="29"/>
        </w:rPr>
      </w:pPr>
    </w:p>
    <w:p w:rsidR="004C24DF" w:rsidRDefault="004C24DF" w:rsidP="0043260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Symbol" w:hAnsi="Symbol" w:cs="Symbol"/>
          <w:sz w:val="8"/>
          <w:szCs w:val="8"/>
        </w:rPr>
        <w:t></w:t>
      </w:r>
      <w:r>
        <w:rPr>
          <w:rFonts w:ascii="Symbol" w:hAnsi="Symbol" w:cs="Symbol"/>
          <w:sz w:val="8"/>
          <w:szCs w:val="8"/>
        </w:rPr>
        <w:t></w:t>
      </w:r>
      <w:r>
        <w:rPr>
          <w:rFonts w:ascii="Times New Roman" w:hAnsi="Times New Roman"/>
          <w:sz w:val="24"/>
          <w:szCs w:val="24"/>
        </w:rPr>
        <w:t>di essere iscritto alla Gilda degli insegnanti ( provincia di Salerno),</w:t>
      </w:r>
    </w:p>
    <w:p w:rsidR="004C24DF" w:rsidRDefault="004C24DF" w:rsidP="0043260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C24DF" w:rsidRDefault="004C24DF" w:rsidP="0043260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Symbol" w:hAnsi="Symbol" w:cs="Symbol"/>
          <w:sz w:val="8"/>
          <w:szCs w:val="8"/>
        </w:rPr>
        <w:t></w:t>
      </w:r>
      <w:r>
        <w:rPr>
          <w:rFonts w:ascii="Symbol" w:hAnsi="Symbol" w:cs="Symbol"/>
          <w:sz w:val="8"/>
          <w:szCs w:val="8"/>
        </w:rPr>
        <w:t></w:t>
      </w:r>
      <w:r>
        <w:rPr>
          <w:rFonts w:ascii="Times New Roman" w:hAnsi="Times New Roman"/>
          <w:sz w:val="24"/>
          <w:szCs w:val="24"/>
        </w:rPr>
        <w:t>di non essere candidato nelle elezioni della Direzione provinciale della Gilda degli Insegnanti di</w:t>
      </w:r>
    </w:p>
    <w:p w:rsidR="004C24DF" w:rsidRDefault="004C24DF" w:rsidP="0043260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C24DF" w:rsidRDefault="004C24DF" w:rsidP="0043260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Salerno né in quella del Collegio dei probiviri né di ricoprire incarichi in tale associazione.</w:t>
      </w:r>
    </w:p>
    <w:p w:rsidR="004C24DF" w:rsidRDefault="004C24DF" w:rsidP="0043260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C24DF" w:rsidRDefault="004C24DF" w:rsidP="0043260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C24DF" w:rsidRDefault="004C24DF" w:rsidP="0043260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 fede.</w:t>
      </w:r>
    </w:p>
    <w:p w:rsidR="004C24DF" w:rsidRDefault="004C24DF" w:rsidP="0043260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……………………………..                                                                        …………………</w:t>
      </w:r>
    </w:p>
    <w:p w:rsidR="004C24DF" w:rsidRDefault="004C24DF" w:rsidP="00432608">
      <w:r>
        <w:rPr>
          <w:rFonts w:ascii="Times New Roman" w:hAnsi="Times New Roman"/>
          <w:sz w:val="24"/>
          <w:szCs w:val="24"/>
        </w:rPr>
        <w:t>(Luogo e data)                                                                                                     ( Firma)</w:t>
      </w:r>
    </w:p>
    <w:sectPr w:rsidR="004C24DF" w:rsidSect="00C2628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imSun">
    <w:altName w:val="??¨¬?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32608"/>
    <w:rsid w:val="0008036A"/>
    <w:rsid w:val="000C758A"/>
    <w:rsid w:val="00184EDC"/>
    <w:rsid w:val="00186076"/>
    <w:rsid w:val="00432608"/>
    <w:rsid w:val="004C24DF"/>
    <w:rsid w:val="00544B9B"/>
    <w:rsid w:val="00704776"/>
    <w:rsid w:val="00816E1B"/>
    <w:rsid w:val="00842396"/>
    <w:rsid w:val="00C26287"/>
    <w:rsid w:val="00CE2CC6"/>
    <w:rsid w:val="00D17755"/>
    <w:rsid w:val="00E20F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6287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704776"/>
    <w:pPr>
      <w:widowControl w:val="0"/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character" w:customStyle="1" w:styleId="HeaderChar">
    <w:name w:val="Header Char"/>
    <w:basedOn w:val="DefaultParagraphFont"/>
    <w:link w:val="Header"/>
    <w:uiPriority w:val="99"/>
    <w:locked/>
    <w:rsid w:val="00704776"/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character" w:styleId="Hyperlink">
    <w:name w:val="Hyperlink"/>
    <w:basedOn w:val="DefaultParagraphFont"/>
    <w:uiPriority w:val="99"/>
    <w:rsid w:val="00544B9B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gildasalerno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eomilio@tiscalinet.it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169</Words>
  <Characters>967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xp</cp:lastModifiedBy>
  <cp:revision>2</cp:revision>
  <dcterms:created xsi:type="dcterms:W3CDTF">2016-03-31T17:34:00Z</dcterms:created>
  <dcterms:modified xsi:type="dcterms:W3CDTF">2016-03-31T17:34:00Z</dcterms:modified>
</cp:coreProperties>
</file>