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F3" w:rsidRDefault="00C253F3" w:rsidP="005C7C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margin-left:-9pt;margin-top:-27pt;width:478.5pt;height:60pt;z-index:251656704;visibility:visible;mso-wrap-distance-left:0;mso-wrap-distance-right:0" filled="t">
            <v:imagedata r:id="rId4" o:title=""/>
            <w10:wrap type="topAndBottom"/>
          </v:shape>
        </w:pict>
      </w:r>
    </w:p>
    <w:p w:rsidR="00C253F3" w:rsidRPr="00D17755" w:rsidRDefault="00C253F3" w:rsidP="005C7C25">
      <w:pPr>
        <w:jc w:val="center"/>
        <w:rPr>
          <w:rFonts w:ascii="Lucida Calligraphy" w:hAnsi="Lucida Calligraphy"/>
          <w:outline/>
          <w:shadow/>
          <w:sz w:val="28"/>
          <w:szCs w:val="28"/>
        </w:rPr>
      </w:pPr>
      <w:r>
        <w:rPr>
          <w:noProof/>
          <w:lang w:eastAsia="it-IT"/>
        </w:rPr>
        <w:pict>
          <v:shape id="Immagine 5" o:spid="_x0000_s1027" type="#_x0000_t75" alt="Giolli2" style="position:absolute;left:0;text-align:left;margin-left:405pt;margin-top:0;width:81pt;height:69.9pt;z-index:251658752;visibility:visible">
            <v:imagedata r:id="rId5" o:title=""/>
          </v:shape>
        </w:pict>
      </w:r>
      <w:r>
        <w:rPr>
          <w:noProof/>
          <w:lang w:eastAsia="it-IT"/>
        </w:rPr>
        <w:pict>
          <v:shape id="Immagine 4" o:spid="_x0000_s1028" type="#_x0000_t75" alt="Giolli2" style="position:absolute;left:0;text-align:left;margin-left:0;margin-top:0;width:81pt;height:69.9pt;z-index:251657728;visibility:visible">
            <v:imagedata r:id="rId5" o:title=""/>
          </v:shape>
        </w:pict>
      </w:r>
      <w:r w:rsidRPr="00D17755">
        <w:rPr>
          <w:rFonts w:ascii="Lucida Calligraphy" w:hAnsi="Lucida Calligraphy"/>
          <w:b/>
          <w:sz w:val="28"/>
          <w:szCs w:val="28"/>
        </w:rPr>
        <w:t>Gilda degli Insegnanti</w:t>
      </w:r>
      <w:r>
        <w:rPr>
          <w:rFonts w:ascii="Lucida Calligraphy" w:hAnsi="Lucida Calligraphy"/>
          <w:b/>
          <w:sz w:val="28"/>
          <w:szCs w:val="28"/>
        </w:rPr>
        <w:t xml:space="preserve"> Salerno</w:t>
      </w:r>
    </w:p>
    <w:p w:rsidR="00C253F3" w:rsidRPr="00D17755" w:rsidRDefault="00C253F3" w:rsidP="005C7C25">
      <w:pPr>
        <w:jc w:val="center"/>
        <w:rPr>
          <w:sz w:val="28"/>
          <w:szCs w:val="28"/>
        </w:rPr>
      </w:pPr>
      <w:r w:rsidRPr="00D17755">
        <w:rPr>
          <w:sz w:val="28"/>
          <w:szCs w:val="28"/>
        </w:rPr>
        <w:t xml:space="preserve">84124 Salerno - via F. Farao, 4 -  </w:t>
      </w:r>
      <w:r w:rsidRPr="00D17755">
        <w:rPr>
          <w:sz w:val="28"/>
          <w:szCs w:val="28"/>
        </w:rPr>
        <w:sym w:font="Wingdings 2" w:char="F027"/>
      </w:r>
      <w:r w:rsidRPr="00D17755">
        <w:rPr>
          <w:sz w:val="28"/>
          <w:szCs w:val="28"/>
        </w:rPr>
        <w:t xml:space="preserve"> </w:t>
      </w:r>
      <w:r w:rsidRPr="00D17755">
        <w:rPr>
          <w:sz w:val="28"/>
          <w:szCs w:val="28"/>
        </w:rPr>
        <w:sym w:font="Wingdings 2" w:char="F037"/>
      </w:r>
      <w:r w:rsidRPr="00D17755">
        <w:rPr>
          <w:sz w:val="28"/>
          <w:szCs w:val="28"/>
        </w:rPr>
        <w:t xml:space="preserve"> 089.2751050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</w:p>
    <w:p w:rsidR="00C253F3" w:rsidRPr="005C7C25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</w:p>
    <w:p w:rsidR="00C253F3" w:rsidRDefault="00C253F3" w:rsidP="00E10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PRESENTAZIONE CANDIDATURA</w:t>
      </w:r>
    </w:p>
    <w:p w:rsidR="00C253F3" w:rsidRDefault="00C253F3" w:rsidP="00E10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COORDINATORE PROVINCIALE</w:t>
      </w:r>
    </w:p>
    <w:p w:rsidR="00C253F3" w:rsidRDefault="00C253F3" w:rsidP="00E10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C253F3" w:rsidRDefault="00C253F3" w:rsidP="00E10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</w:t>
      </w:r>
      <w:smartTag w:uri="urn:schemas-microsoft-com:office:smarttags" w:element="PersonName">
        <w:smartTagPr>
          <w:attr w:name="ProductID" w:val="la Prof"/>
        </w:smartTagPr>
        <w:r>
          <w:rPr>
            <w:rFonts w:ascii="Times New Roman" w:hAnsi="Times New Roman"/>
            <w:sz w:val="24"/>
            <w:szCs w:val="24"/>
          </w:rPr>
          <w:t>la Prof</w:t>
        </w:r>
      </w:smartTag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nato/a …………………………………………il ……………………residente in...............................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Via……………………………………………………………………………………………………..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recapito telefonico…………………………in servizio presso………………………………………..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ai fini della sua candidatura a Coordinatore Provinciale della Gilda degli insegnanti di Salerno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253F3" w:rsidRDefault="00C253F3" w:rsidP="00E10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DICHIARA</w:t>
      </w:r>
    </w:p>
    <w:p w:rsidR="00C253F3" w:rsidRDefault="00C253F3" w:rsidP="00E10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8"/>
          <w:szCs w:val="8"/>
        </w:rPr>
        <w:t xml:space="preserve">- </w:t>
      </w:r>
      <w:r>
        <w:rPr>
          <w:rFonts w:ascii="Times New Roman" w:hAnsi="Times New Roman"/>
          <w:sz w:val="24"/>
          <w:szCs w:val="24"/>
        </w:rPr>
        <w:t>di essere iscritto alla Gilda degli insegnanti ( provincia di Salerno);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8"/>
          <w:szCs w:val="8"/>
        </w:rPr>
        <w:t xml:space="preserve">- </w:t>
      </w:r>
      <w:r>
        <w:rPr>
          <w:rFonts w:ascii="Times New Roman" w:hAnsi="Times New Roman"/>
          <w:sz w:val="24"/>
          <w:szCs w:val="24"/>
        </w:rPr>
        <w:t>di non ricoprire incarichi direttivi o di responsabilità e di non godere di esoneri o distacchi in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altre associazioni sindacali o professionali con finalità sindacali operanti nella scuola ;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8"/>
          <w:szCs w:val="8"/>
        </w:rPr>
        <w:t xml:space="preserve">- </w:t>
      </w:r>
      <w:r>
        <w:rPr>
          <w:rFonts w:ascii="Times New Roman" w:hAnsi="Times New Roman"/>
          <w:sz w:val="24"/>
          <w:szCs w:val="24"/>
        </w:rPr>
        <w:t>di non ricoprire incarichi direttivi o di responsabilità in partiti ed organizzazioni politiche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8"/>
          <w:szCs w:val="8"/>
        </w:rPr>
        <w:t xml:space="preserve">- </w:t>
      </w:r>
      <w:r>
        <w:rPr>
          <w:rFonts w:ascii="Times New Roman" w:hAnsi="Times New Roman"/>
          <w:sz w:val="24"/>
          <w:szCs w:val="24"/>
        </w:rPr>
        <w:t>di non espletare incarichi di natura politico-amministrativa.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fede.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3F3" w:rsidRDefault="00C253F3" w:rsidP="00E10F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……………………………….. .                                                                  .. ……………………</w:t>
      </w:r>
    </w:p>
    <w:p w:rsidR="00C253F3" w:rsidRDefault="00C253F3" w:rsidP="00E10F33">
      <w:r>
        <w:rPr>
          <w:rFonts w:ascii="Times New Roman" w:hAnsi="Times New Roman"/>
          <w:sz w:val="24"/>
          <w:szCs w:val="24"/>
        </w:rPr>
        <w:t>(Luogo e data)                                                                                                          ( Firma)</w:t>
      </w:r>
    </w:p>
    <w:p w:rsidR="00C253F3" w:rsidRDefault="00C253F3" w:rsidP="004F5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253F3" w:rsidSect="00C245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5AFB"/>
    <w:rsid w:val="003C5EAB"/>
    <w:rsid w:val="004F5AFB"/>
    <w:rsid w:val="005B71CE"/>
    <w:rsid w:val="005C7C25"/>
    <w:rsid w:val="006A16CF"/>
    <w:rsid w:val="007A7C42"/>
    <w:rsid w:val="00C172BF"/>
    <w:rsid w:val="00C24597"/>
    <w:rsid w:val="00C253F3"/>
    <w:rsid w:val="00C7788E"/>
    <w:rsid w:val="00D17755"/>
    <w:rsid w:val="00E1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59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10F33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0F33"/>
    <w:rPr>
      <w:rFonts w:ascii="Times New Roman" w:eastAsia="SimSun" w:hAnsi="Times New Roman" w:cs="Tahoma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49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172</Words>
  <Characters>986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</cp:lastModifiedBy>
  <cp:revision>2</cp:revision>
  <dcterms:created xsi:type="dcterms:W3CDTF">2016-03-31T17:38:00Z</dcterms:created>
  <dcterms:modified xsi:type="dcterms:W3CDTF">2016-03-31T17:38:00Z</dcterms:modified>
</cp:coreProperties>
</file>