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6"/>
          <w:szCs w:val="36"/>
        </w:rPr>
      </w:pPr>
      <w:r>
        <w:rPr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1026" type="#_x0000_t75" style="position:absolute;margin-left:-.45pt;margin-top:-42.35pt;width:478.5pt;height:60pt;z-index:251656704;visibility:visible;mso-wrap-distance-left:0;mso-wrap-distance-right:0" filled="t">
            <v:imagedata r:id="rId4" o:title=""/>
            <w10:wrap type="topAndBottom"/>
          </v:shape>
        </w:pict>
      </w:r>
    </w:p>
    <w:p w:rsidR="00A43596" w:rsidRPr="00D17755" w:rsidRDefault="00A43596" w:rsidP="00F02B7A">
      <w:pPr>
        <w:jc w:val="center"/>
        <w:rPr>
          <w:rFonts w:ascii="Lucida Calligraphy" w:hAnsi="Lucida Calligraphy"/>
          <w:outline/>
          <w:shadow/>
          <w:sz w:val="28"/>
          <w:szCs w:val="28"/>
        </w:rPr>
      </w:pPr>
      <w:r>
        <w:rPr>
          <w:noProof/>
          <w:lang w:eastAsia="it-IT"/>
        </w:rPr>
        <w:pict>
          <v:shape id="Immagine 5" o:spid="_x0000_s1027" type="#_x0000_t75" alt="Giolli2" style="position:absolute;left:0;text-align:left;margin-left:405pt;margin-top:0;width:81pt;height:69.9pt;z-index:251658752;visibility:visible">
            <v:imagedata r:id="rId5" o:title=""/>
          </v:shape>
        </w:pict>
      </w:r>
      <w:r>
        <w:rPr>
          <w:noProof/>
          <w:lang w:eastAsia="it-IT"/>
        </w:rPr>
        <w:pict>
          <v:shape id="Immagine 4" o:spid="_x0000_s1028" type="#_x0000_t75" alt="Giolli2" style="position:absolute;left:0;text-align:left;margin-left:0;margin-top:0;width:81pt;height:69.9pt;z-index:251657728;visibility:visible">
            <v:imagedata r:id="rId5" o:title=""/>
          </v:shape>
        </w:pict>
      </w:r>
      <w:r w:rsidRPr="00D17755">
        <w:rPr>
          <w:rFonts w:ascii="Lucida Calligraphy" w:hAnsi="Lucida Calligraphy"/>
          <w:b/>
          <w:sz w:val="28"/>
          <w:szCs w:val="28"/>
        </w:rPr>
        <w:t>Gilda degli Insegnanti</w:t>
      </w:r>
      <w:r>
        <w:rPr>
          <w:rFonts w:ascii="Lucida Calligraphy" w:hAnsi="Lucida Calligraphy"/>
          <w:b/>
          <w:sz w:val="28"/>
          <w:szCs w:val="28"/>
        </w:rPr>
        <w:t xml:space="preserve"> Salerno</w:t>
      </w:r>
    </w:p>
    <w:p w:rsidR="00A43596" w:rsidRPr="00D17755" w:rsidRDefault="00A43596" w:rsidP="00F02B7A">
      <w:pPr>
        <w:jc w:val="center"/>
        <w:rPr>
          <w:sz w:val="28"/>
          <w:szCs w:val="28"/>
        </w:rPr>
      </w:pPr>
      <w:r w:rsidRPr="00D17755">
        <w:rPr>
          <w:sz w:val="28"/>
          <w:szCs w:val="28"/>
        </w:rPr>
        <w:t xml:space="preserve">84124 Salerno - via F. Farao, 4 -  </w:t>
      </w:r>
      <w:r w:rsidRPr="00D17755">
        <w:rPr>
          <w:sz w:val="28"/>
          <w:szCs w:val="28"/>
        </w:rPr>
        <w:sym w:font="Wingdings 2" w:char="F027"/>
      </w:r>
      <w:r w:rsidRPr="00D17755">
        <w:rPr>
          <w:sz w:val="28"/>
          <w:szCs w:val="28"/>
        </w:rPr>
        <w:t xml:space="preserve"> </w:t>
      </w:r>
      <w:r w:rsidRPr="00D17755">
        <w:rPr>
          <w:sz w:val="28"/>
          <w:szCs w:val="28"/>
        </w:rPr>
        <w:sym w:font="Wingdings 2" w:char="F037"/>
      </w:r>
      <w:r w:rsidRPr="00D17755">
        <w:rPr>
          <w:sz w:val="28"/>
          <w:szCs w:val="28"/>
        </w:rPr>
        <w:t xml:space="preserve"> 089.2751050</w:t>
      </w:r>
    </w:p>
    <w:p w:rsidR="00A43596" w:rsidRDefault="00A43596" w:rsidP="00F02B7A">
      <w:pPr>
        <w:jc w:val="center"/>
        <w:rPr>
          <w:sz w:val="28"/>
          <w:szCs w:val="28"/>
        </w:rPr>
      </w:pPr>
      <w:r w:rsidRPr="00D17755">
        <w:rPr>
          <w:sz w:val="28"/>
          <w:szCs w:val="28"/>
        </w:rPr>
        <w:sym w:font="Wingdings" w:char="F02A"/>
      </w:r>
      <w:r w:rsidRPr="00D17755">
        <w:rPr>
          <w:sz w:val="28"/>
          <w:szCs w:val="28"/>
        </w:rPr>
        <w:t xml:space="preserve"> </w:t>
      </w:r>
      <w:hyperlink r:id="rId6" w:history="1">
        <w:r w:rsidRPr="00D17755">
          <w:rPr>
            <w:rStyle w:val="Hyperlink"/>
            <w:sz w:val="28"/>
            <w:szCs w:val="28"/>
          </w:rPr>
          <w:t>info@gildasalerno.it</w:t>
        </w:r>
      </w:hyperlink>
      <w:r w:rsidRPr="00D17755">
        <w:rPr>
          <w:sz w:val="28"/>
          <w:szCs w:val="28"/>
        </w:rPr>
        <w:t xml:space="preserve"> </w:t>
      </w:r>
      <w:r w:rsidRPr="00D17755">
        <w:rPr>
          <w:sz w:val="28"/>
          <w:szCs w:val="28"/>
        </w:rPr>
        <w:sym w:font="Wingdings 2" w:char="F03A"/>
      </w:r>
      <w:r w:rsidRPr="00D17755">
        <w:rPr>
          <w:sz w:val="28"/>
          <w:szCs w:val="28"/>
        </w:rPr>
        <w:t xml:space="preserve"> </w:t>
      </w:r>
      <w:hyperlink r:id="rId7" w:history="1">
        <w:r w:rsidRPr="00E20FC5">
          <w:rPr>
            <w:rStyle w:val="Hyperlink"/>
            <w:sz w:val="28"/>
            <w:szCs w:val="28"/>
          </w:rPr>
          <w:t>www.gildasalerno.it</w:t>
        </w:r>
      </w:hyperlink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6"/>
          <w:szCs w:val="36"/>
        </w:rPr>
      </w:pPr>
    </w:p>
    <w:p w:rsidR="00A43596" w:rsidRDefault="00A43596" w:rsidP="00027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PRESENTAZIONE CANDIDATURA ELEZIONI</w:t>
      </w:r>
    </w:p>
    <w:p w:rsidR="00A43596" w:rsidRDefault="00A43596" w:rsidP="00027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DIREZIONE PROVINCIALE</w:t>
      </w:r>
    </w:p>
    <w:p w:rsidR="00A43596" w:rsidRDefault="00A43596" w:rsidP="00027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A43596" w:rsidRDefault="00A43596" w:rsidP="00027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</w:t>
      </w:r>
      <w:smartTag w:uri="urn:schemas-microsoft-com:office:smarttags" w:element="PersonName">
        <w:smartTagPr>
          <w:attr w:name="ProductID" w:val="la Prof"/>
        </w:smartTagPr>
        <w:r>
          <w:rPr>
            <w:rFonts w:ascii="Times New Roman" w:hAnsi="Times New Roman"/>
            <w:sz w:val="24"/>
            <w:szCs w:val="24"/>
          </w:rPr>
          <w:t>la Prof</w:t>
        </w:r>
      </w:smartTag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……………………………………………………………………………………………..</w:t>
      </w: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nato/a ……………………………………......il……………………………………………………...</w:t>
      </w: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residente in………………………………. Via …………………………………………………..</w:t>
      </w: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recapito telefonico………………………. in servizio presso……………………………………….</w:t>
      </w: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ai fini della sua candidatura a membro della Direzione Provinciale della Gilda degli insegnanti di </w:t>
      </w: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Salerno</w:t>
      </w:r>
    </w:p>
    <w:p w:rsidR="00A43596" w:rsidRDefault="00A43596" w:rsidP="00027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9"/>
          <w:szCs w:val="29"/>
        </w:rPr>
      </w:pPr>
    </w:p>
    <w:p w:rsidR="00A43596" w:rsidRDefault="00A43596" w:rsidP="00027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9"/>
          <w:szCs w:val="29"/>
        </w:rPr>
      </w:pPr>
    </w:p>
    <w:p w:rsidR="00A43596" w:rsidRDefault="00A43596" w:rsidP="00027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9"/>
          <w:szCs w:val="29"/>
        </w:rPr>
      </w:pPr>
      <w:r>
        <w:rPr>
          <w:rFonts w:ascii="Times New Roman" w:hAnsi="Times New Roman"/>
          <w:b/>
          <w:bCs/>
          <w:sz w:val="29"/>
          <w:szCs w:val="29"/>
        </w:rPr>
        <w:t>DICHIARA</w:t>
      </w:r>
    </w:p>
    <w:p w:rsidR="00A43596" w:rsidRDefault="00A43596" w:rsidP="00027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9"/>
          <w:szCs w:val="29"/>
        </w:rPr>
      </w:pP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di essere iscritto alla Gilda degli insegnanti ( provincia di Salerno);</w:t>
      </w: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di non ricoprire incarichi direttivi né di godere di esoneri o distacchi in altre associazioni sindacali</w:t>
      </w: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professionali con finalità sindacali operanti nella scuola;</w:t>
      </w: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di non ricoprire incarichi direttivi o di responsabilità in partiti ed organizzazioni politiche;</w:t>
      </w: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di non espletare incarichi di natura politico-amministrativa.</w:t>
      </w: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fede.</w:t>
      </w:r>
    </w:p>
    <w:p w:rsidR="00A43596" w:rsidRDefault="00A43596" w:rsidP="00582D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……………………………….. .                                                                  .. ……………………</w:t>
      </w:r>
    </w:p>
    <w:p w:rsidR="00A43596" w:rsidRDefault="00A43596" w:rsidP="00582D60">
      <w:r>
        <w:rPr>
          <w:rFonts w:ascii="Times New Roman" w:hAnsi="Times New Roman"/>
          <w:sz w:val="24"/>
          <w:szCs w:val="24"/>
        </w:rPr>
        <w:t>(Luogo e data)                                                                                                          ( Firma)</w:t>
      </w:r>
    </w:p>
    <w:sectPr w:rsidR="00A43596" w:rsidSect="00EA32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??¨¬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D60"/>
    <w:rsid w:val="00027476"/>
    <w:rsid w:val="0008036A"/>
    <w:rsid w:val="003637B3"/>
    <w:rsid w:val="00582D60"/>
    <w:rsid w:val="00A01A60"/>
    <w:rsid w:val="00A43596"/>
    <w:rsid w:val="00C55139"/>
    <w:rsid w:val="00CE2CC6"/>
    <w:rsid w:val="00D17755"/>
    <w:rsid w:val="00E20FC5"/>
    <w:rsid w:val="00E31BBB"/>
    <w:rsid w:val="00EA32AF"/>
    <w:rsid w:val="00F02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2A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27476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27476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Hyperlink">
    <w:name w:val="Hyperlink"/>
    <w:basedOn w:val="DefaultParagraphFont"/>
    <w:uiPriority w:val="99"/>
    <w:rsid w:val="00F02B7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ildasalern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omilio@tiscalinet.i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189</Words>
  <Characters>1082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xp</cp:lastModifiedBy>
  <cp:revision>2</cp:revision>
  <dcterms:created xsi:type="dcterms:W3CDTF">2016-03-31T17:39:00Z</dcterms:created>
  <dcterms:modified xsi:type="dcterms:W3CDTF">2016-03-31T17:39:00Z</dcterms:modified>
</cp:coreProperties>
</file>